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tbl>
      <w:tblPr>
        <w:tblW w:w="15460" w:type="dxa"/>
        <w:tblInd w:w="93" w:type="dxa"/>
        <w:tblLook w:val="00A0"/>
      </w:tblPr>
      <w:tblGrid>
        <w:gridCol w:w="6"/>
        <w:gridCol w:w="660"/>
        <w:gridCol w:w="3998"/>
        <w:gridCol w:w="3978"/>
        <w:gridCol w:w="2419"/>
        <w:gridCol w:w="2380"/>
        <w:gridCol w:w="2019"/>
      </w:tblGrid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ПРОТОКОЛ №85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Наименование организации: МАДОУ "Д/с №415"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Адрес: 420075, ул. Каштановая,  д.6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Ф.И.О. руководителя: Кадырова Рузалия Ахатовна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Контактный телефон: 8(843)296-74-71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09371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99,18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93,67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89,29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84,64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46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98,57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D224F0" w:rsidRPr="0009371D" w:rsidTr="004677B6">
        <w:trPr>
          <w:trHeight w:val="509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97,86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99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95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95,71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98,57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96,93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13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84,05 баллов</w:t>
            </w:r>
          </w:p>
        </w:tc>
      </w:tr>
      <w:tr w:rsidR="00D224F0" w:rsidRPr="0009371D" w:rsidTr="004677B6">
        <w:trPr>
          <w:trHeight w:val="20"/>
        </w:trPr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комфортная зона отдыха (ожидания)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trHeight w:val="20"/>
        </w:trPr>
        <w:tc>
          <w:tcPr>
            <w:tcW w:w="15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комфортной зоны отдыха (ожидания), оборудованной соответствующей мебелью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D224F0" w:rsidRPr="0009371D" w:rsidTr="004677B6">
        <w:trPr>
          <w:gridBefore w:val="1"/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24F0" w:rsidRPr="0009371D" w:rsidRDefault="00D224F0" w:rsidP="004677B6">
            <w:pPr>
              <w:spacing w:after="0" w:line="24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371D">
              <w:rPr>
                <w:rFonts w:ascii="Times New Roman" w:hAnsi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p w:rsidR="00D224F0" w:rsidRPr="004677B6" w:rsidRDefault="00D224F0" w:rsidP="004677B6">
      <w:pPr>
        <w:spacing w:after="0" w:line="240" w:lineRule="atLeast"/>
        <w:rPr>
          <w:rFonts w:ascii="Times New Roman" w:hAnsi="Times New Roman"/>
          <w:sz w:val="20"/>
          <w:szCs w:val="20"/>
        </w:rPr>
      </w:pPr>
    </w:p>
    <w:sectPr w:rsidR="00D224F0" w:rsidRPr="004677B6" w:rsidSect="004677B6">
      <w:pgSz w:w="16838" w:h="11906" w:orient="landscape"/>
      <w:pgMar w:top="851" w:right="567" w:bottom="69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567E"/>
    <w:rsid w:val="0009371D"/>
    <w:rsid w:val="000D3756"/>
    <w:rsid w:val="00295C98"/>
    <w:rsid w:val="0038133A"/>
    <w:rsid w:val="004463FD"/>
    <w:rsid w:val="004677B6"/>
    <w:rsid w:val="00571BDB"/>
    <w:rsid w:val="0074167B"/>
    <w:rsid w:val="0080567E"/>
    <w:rsid w:val="008C5F32"/>
    <w:rsid w:val="009C6EEF"/>
    <w:rsid w:val="00D224F0"/>
    <w:rsid w:val="00E17311"/>
    <w:rsid w:val="00FE4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D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60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7</Pages>
  <Words>2671</Words>
  <Characters>15228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№85</dc:title>
  <dc:subject/>
  <dc:creator>Пользователь Windows</dc:creator>
  <cp:keywords/>
  <dc:description/>
  <cp:lastModifiedBy>Роза Ахатовна</cp:lastModifiedBy>
  <cp:revision>2</cp:revision>
  <dcterms:created xsi:type="dcterms:W3CDTF">2020-12-15T14:43:00Z</dcterms:created>
  <dcterms:modified xsi:type="dcterms:W3CDTF">2020-12-15T14:43:00Z</dcterms:modified>
</cp:coreProperties>
</file>